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tblpY="-49"/>
        <w:tblW w:w="0" w:type="auto"/>
        <w:tblLayout w:type="fixed"/>
        <w:tblLook w:val="04A0"/>
      </w:tblPr>
      <w:tblGrid>
        <w:gridCol w:w="4068"/>
        <w:gridCol w:w="1080"/>
        <w:gridCol w:w="4428"/>
      </w:tblGrid>
      <w:tr w:rsidR="00D56ACB" w:rsidTr="00F206C6">
        <w:tc>
          <w:tcPr>
            <w:tcW w:w="9576" w:type="dxa"/>
            <w:gridSpan w:val="3"/>
            <w:shd w:val="clear" w:color="auto" w:fill="B8CCE4" w:themeFill="accent1" w:themeFillTint="66"/>
          </w:tcPr>
          <w:p w:rsidR="00D56ACB" w:rsidRPr="00BC24CC" w:rsidRDefault="00D56ACB" w:rsidP="00D56ACB">
            <w:pPr>
              <w:rPr>
                <w:b/>
                <w:highlight w:val="lightGray"/>
              </w:rPr>
            </w:pPr>
            <w:r w:rsidRPr="00BC24CC">
              <w:rPr>
                <w:b/>
              </w:rPr>
              <w:t>Project details</w:t>
            </w:r>
          </w:p>
        </w:tc>
      </w:tr>
      <w:tr w:rsidR="00D56ACB" w:rsidTr="00F206C6">
        <w:tc>
          <w:tcPr>
            <w:tcW w:w="4068" w:type="dxa"/>
          </w:tcPr>
          <w:p w:rsidR="00D56ACB" w:rsidRDefault="00526E19" w:rsidP="00D56ACB">
            <w:r>
              <w:t>Project/Fix/Patch Name</w:t>
            </w:r>
            <w:r w:rsidR="005E38B9">
              <w:t>:</w:t>
            </w:r>
          </w:p>
        </w:tc>
        <w:tc>
          <w:tcPr>
            <w:tcW w:w="5508" w:type="dxa"/>
            <w:gridSpan w:val="2"/>
          </w:tcPr>
          <w:p w:rsidR="00D56ACB" w:rsidRDefault="00D56ACB" w:rsidP="00D56ACB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>EPMO  Project #</w:t>
            </w:r>
            <w:r w:rsidR="00526E19">
              <w:t xml:space="preserve">/CM Ticket </w:t>
            </w:r>
            <w:r>
              <w:t>:</w:t>
            </w:r>
          </w:p>
        </w:tc>
        <w:tc>
          <w:tcPr>
            <w:tcW w:w="5508" w:type="dxa"/>
            <w:gridSpan w:val="2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>Planned Release date:</w:t>
            </w:r>
          </w:p>
        </w:tc>
        <w:tc>
          <w:tcPr>
            <w:tcW w:w="5508" w:type="dxa"/>
            <w:gridSpan w:val="2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>Project Manager:</w:t>
            </w:r>
          </w:p>
        </w:tc>
        <w:tc>
          <w:tcPr>
            <w:tcW w:w="5508" w:type="dxa"/>
            <w:gridSpan w:val="2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>Project Description:</w:t>
            </w:r>
          </w:p>
        </w:tc>
        <w:tc>
          <w:tcPr>
            <w:tcW w:w="5508" w:type="dxa"/>
            <w:gridSpan w:val="2"/>
          </w:tcPr>
          <w:p w:rsidR="005E38B9" w:rsidRDefault="005E38B9" w:rsidP="005E38B9"/>
        </w:tc>
      </w:tr>
      <w:tr w:rsidR="00F31EDF" w:rsidTr="00F206C6">
        <w:tc>
          <w:tcPr>
            <w:tcW w:w="4068" w:type="dxa"/>
          </w:tcPr>
          <w:p w:rsidR="00F31EDF" w:rsidRDefault="00F31EDF" w:rsidP="005E38B9">
            <w:r>
              <w:t>System(s) affected:</w:t>
            </w:r>
          </w:p>
        </w:tc>
        <w:tc>
          <w:tcPr>
            <w:tcW w:w="5508" w:type="dxa"/>
            <w:gridSpan w:val="2"/>
          </w:tcPr>
          <w:p w:rsidR="00F31EDF" w:rsidRDefault="00F31EDF" w:rsidP="005E38B9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 xml:space="preserve">Planned testing dates: </w:t>
            </w:r>
          </w:p>
        </w:tc>
        <w:tc>
          <w:tcPr>
            <w:tcW w:w="5508" w:type="dxa"/>
            <w:gridSpan w:val="2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>Actual test activity completion date:</w:t>
            </w:r>
          </w:p>
        </w:tc>
        <w:tc>
          <w:tcPr>
            <w:tcW w:w="5508" w:type="dxa"/>
            <w:gridSpan w:val="2"/>
          </w:tcPr>
          <w:p w:rsidR="005E38B9" w:rsidRDefault="005E38B9" w:rsidP="005E38B9"/>
        </w:tc>
      </w:tr>
      <w:tr w:rsidR="005E38B9" w:rsidTr="00F206C6">
        <w:tc>
          <w:tcPr>
            <w:tcW w:w="9576" w:type="dxa"/>
            <w:gridSpan w:val="3"/>
            <w:shd w:val="clear" w:color="auto" w:fill="B8CCE4" w:themeFill="accent1" w:themeFillTint="66"/>
          </w:tcPr>
          <w:p w:rsidR="005E38B9" w:rsidRDefault="005E38B9" w:rsidP="005E38B9">
            <w:r w:rsidRPr="00BC24CC">
              <w:rPr>
                <w:b/>
              </w:rPr>
              <w:t>Test activity exit status</w:t>
            </w:r>
          </w:p>
        </w:tc>
      </w:tr>
      <w:tr w:rsidR="005E38B9" w:rsidTr="00F206C6">
        <w:trPr>
          <w:trHeight w:val="296"/>
        </w:trPr>
        <w:tc>
          <w:tcPr>
            <w:tcW w:w="4068" w:type="dxa"/>
          </w:tcPr>
          <w:p w:rsidR="005E38B9" w:rsidRPr="00BC24CC" w:rsidRDefault="005E38B9" w:rsidP="005E38B9">
            <w:pPr>
              <w:rPr>
                <w:b/>
              </w:rPr>
            </w:pPr>
          </w:p>
        </w:tc>
        <w:tc>
          <w:tcPr>
            <w:tcW w:w="1080" w:type="dxa"/>
          </w:tcPr>
          <w:p w:rsidR="005E38B9" w:rsidRPr="00BC24CC" w:rsidRDefault="005E38B9" w:rsidP="005E38B9">
            <w:pPr>
              <w:rPr>
                <w:b/>
              </w:rPr>
            </w:pPr>
            <w:r w:rsidRPr="00BC24CC">
              <w:rPr>
                <w:b/>
              </w:rPr>
              <w:t>Status (Yes/No)</w:t>
            </w:r>
          </w:p>
        </w:tc>
        <w:tc>
          <w:tcPr>
            <w:tcW w:w="4428" w:type="dxa"/>
          </w:tcPr>
          <w:p w:rsidR="005E38B9" w:rsidRPr="00BC24CC" w:rsidRDefault="005E38B9" w:rsidP="005E38B9">
            <w:pPr>
              <w:rPr>
                <w:b/>
              </w:rPr>
            </w:pPr>
            <w:r w:rsidRPr="00BC24CC">
              <w:rPr>
                <w:b/>
              </w:rPr>
              <w:t>Details</w:t>
            </w:r>
          </w:p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>All test cases executed: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 xml:space="preserve">Are there any critical or </w:t>
            </w:r>
            <w:r w:rsidR="007907E8">
              <w:t>high-risk</w:t>
            </w:r>
            <w:r w:rsidR="00F31EDF">
              <w:t xml:space="preserve"> defects outstanding</w:t>
            </w:r>
            <w:r w:rsidR="00855E9C">
              <w:t>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>
            <w:pPr>
              <w:jc w:val="center"/>
            </w:pPr>
          </w:p>
        </w:tc>
      </w:tr>
      <w:tr w:rsidR="005E38B9" w:rsidTr="00F206C6">
        <w:tc>
          <w:tcPr>
            <w:tcW w:w="4068" w:type="dxa"/>
          </w:tcPr>
          <w:p w:rsidR="005E38B9" w:rsidRDefault="005E38B9" w:rsidP="005E38B9">
            <w:r>
              <w:t xml:space="preserve">Are there any </w:t>
            </w:r>
            <w:r w:rsidR="00855E9C">
              <w:t xml:space="preserve">medium </w:t>
            </w:r>
            <w:r w:rsidR="00F31EDF">
              <w:t>or low-risk defects outstanding</w:t>
            </w:r>
            <w:r w:rsidR="00855E9C">
              <w:t>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855E9C" w:rsidP="005E38B9">
            <w:r>
              <w:t>Has a workaround been documented and agreed upon by business for</w:t>
            </w:r>
            <w:r w:rsidR="00F31EDF">
              <w:t xml:space="preserve"> all medium or low-risk defects: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855E9C" w:rsidP="005E38B9">
            <w:r>
              <w:t xml:space="preserve">Has Release Management </w:t>
            </w:r>
            <w:r w:rsidR="00F31EDF">
              <w:t>approved go live date: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F31EDF" w:rsidP="005E38B9">
            <w:r>
              <w:t>Have all interfaces been tested(if No, then provide an explanation as to why the interface was not tested: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F31EDF" w:rsidP="005E38B9">
            <w:r>
              <w:t>Are there any compliance implications regarding items being tested: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5E38B9" w:rsidTr="00F206C6">
        <w:tc>
          <w:tcPr>
            <w:tcW w:w="4068" w:type="dxa"/>
          </w:tcPr>
          <w:p w:rsidR="005E38B9" w:rsidRDefault="00F31EDF" w:rsidP="005E38B9">
            <w:r>
              <w:t>Has Compliance Dept reviewed test results for any applicable testing:</w:t>
            </w:r>
          </w:p>
        </w:tc>
        <w:tc>
          <w:tcPr>
            <w:tcW w:w="1080" w:type="dxa"/>
          </w:tcPr>
          <w:p w:rsidR="005E38B9" w:rsidRDefault="005E38B9" w:rsidP="005E38B9"/>
        </w:tc>
        <w:tc>
          <w:tcPr>
            <w:tcW w:w="4428" w:type="dxa"/>
          </w:tcPr>
          <w:p w:rsidR="005E38B9" w:rsidRDefault="005E38B9" w:rsidP="005E38B9"/>
        </w:tc>
      </w:tr>
      <w:tr w:rsidR="0085360D" w:rsidTr="00F206C6">
        <w:tc>
          <w:tcPr>
            <w:tcW w:w="4068" w:type="dxa"/>
          </w:tcPr>
          <w:p w:rsidR="0085360D" w:rsidRPr="0085360D" w:rsidRDefault="00BA5705" w:rsidP="005E38B9">
            <w:pPr>
              <w:rPr>
                <w:color w:val="365F91" w:themeColor="accent1" w:themeShade="BF"/>
              </w:rPr>
            </w:pPr>
            <w:r>
              <w:t>Has Perfor</w:t>
            </w:r>
            <w:r w:rsidR="0085360D" w:rsidRPr="00BA5705">
              <w:t>mance Testing Completed and Signed Off to Go-Live :</w:t>
            </w:r>
          </w:p>
        </w:tc>
        <w:tc>
          <w:tcPr>
            <w:tcW w:w="1080" w:type="dxa"/>
          </w:tcPr>
          <w:p w:rsidR="0085360D" w:rsidRDefault="0085360D" w:rsidP="005E38B9"/>
        </w:tc>
        <w:tc>
          <w:tcPr>
            <w:tcW w:w="4428" w:type="dxa"/>
          </w:tcPr>
          <w:p w:rsidR="0085360D" w:rsidRDefault="0085360D" w:rsidP="005E38B9"/>
        </w:tc>
      </w:tr>
      <w:tr w:rsidR="0085360D" w:rsidTr="00F206C6">
        <w:tc>
          <w:tcPr>
            <w:tcW w:w="4068" w:type="dxa"/>
          </w:tcPr>
          <w:p w:rsidR="0085360D" w:rsidRDefault="0085360D" w:rsidP="005E38B9"/>
          <w:p w:rsidR="0085360D" w:rsidRDefault="0085360D" w:rsidP="005E38B9"/>
        </w:tc>
        <w:tc>
          <w:tcPr>
            <w:tcW w:w="1080" w:type="dxa"/>
          </w:tcPr>
          <w:p w:rsidR="0085360D" w:rsidRDefault="0085360D" w:rsidP="005E38B9"/>
        </w:tc>
        <w:tc>
          <w:tcPr>
            <w:tcW w:w="4428" w:type="dxa"/>
          </w:tcPr>
          <w:p w:rsidR="0085360D" w:rsidRDefault="0085360D" w:rsidP="005E38B9"/>
        </w:tc>
      </w:tr>
    </w:tbl>
    <w:tbl>
      <w:tblPr>
        <w:tblStyle w:val="TableGrid"/>
        <w:tblpPr w:leftFromText="180" w:rightFromText="180" w:vertAnchor="page" w:horzAnchor="margin" w:tblpY="9780"/>
        <w:tblW w:w="0" w:type="auto"/>
        <w:tblLayout w:type="fixed"/>
        <w:tblLook w:val="04A0"/>
      </w:tblPr>
      <w:tblGrid>
        <w:gridCol w:w="9576"/>
      </w:tblGrid>
      <w:tr w:rsidR="00F206C6" w:rsidTr="00F206C6">
        <w:tc>
          <w:tcPr>
            <w:tcW w:w="9576" w:type="dxa"/>
            <w:shd w:val="clear" w:color="auto" w:fill="B8CCE4" w:themeFill="accent1" w:themeFillTint="66"/>
          </w:tcPr>
          <w:p w:rsidR="00F206C6" w:rsidRDefault="00BB1928" w:rsidP="00F206C6">
            <w:r>
              <w:rPr>
                <w:b/>
              </w:rPr>
              <w:t xml:space="preserve">QA Risk Summary </w:t>
            </w:r>
          </w:p>
        </w:tc>
      </w:tr>
      <w:tr w:rsidR="00F206C6" w:rsidTr="00F206C6">
        <w:trPr>
          <w:trHeight w:val="1232"/>
        </w:trPr>
        <w:tc>
          <w:tcPr>
            <w:tcW w:w="9576" w:type="dxa"/>
          </w:tcPr>
          <w:p w:rsidR="00F206C6" w:rsidRDefault="00F206C6" w:rsidP="00F206C6"/>
        </w:tc>
      </w:tr>
    </w:tbl>
    <w:tbl>
      <w:tblPr>
        <w:tblStyle w:val="TableGrid"/>
        <w:tblpPr w:leftFromText="180" w:rightFromText="180" w:vertAnchor="page" w:horzAnchor="margin" w:tblpY="11321"/>
        <w:tblW w:w="0" w:type="auto"/>
        <w:tblLook w:val="04A0"/>
      </w:tblPr>
      <w:tblGrid>
        <w:gridCol w:w="4788"/>
        <w:gridCol w:w="4788"/>
      </w:tblGrid>
      <w:tr w:rsidR="00F206C6" w:rsidRPr="00A5639F" w:rsidTr="00F206C6"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F206C6" w:rsidP="00F206C6">
            <w:pPr>
              <w:rPr>
                <w:b/>
              </w:rPr>
            </w:pPr>
            <w:r>
              <w:rPr>
                <w:b/>
              </w:rPr>
              <w:t>Business Unit Manager signoff</w:t>
            </w:r>
          </w:p>
        </w:tc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F206C6" w:rsidP="00F206C6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F206C6" w:rsidTr="00F206C6">
        <w:trPr>
          <w:trHeight w:val="610"/>
        </w:trPr>
        <w:tc>
          <w:tcPr>
            <w:tcW w:w="4788" w:type="dxa"/>
          </w:tcPr>
          <w:p w:rsidR="00F206C6" w:rsidRDefault="00F206C6" w:rsidP="00F206C6"/>
        </w:tc>
        <w:tc>
          <w:tcPr>
            <w:tcW w:w="4788" w:type="dxa"/>
          </w:tcPr>
          <w:p w:rsidR="00F206C6" w:rsidRDefault="00F206C6" w:rsidP="00F206C6"/>
        </w:tc>
      </w:tr>
      <w:tr w:rsidR="00F206C6" w:rsidTr="00F206C6">
        <w:trPr>
          <w:trHeight w:val="348"/>
        </w:trPr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BA5705" w:rsidP="00F206C6">
            <w:pPr>
              <w:rPr>
                <w:b/>
              </w:rPr>
            </w:pPr>
            <w:r>
              <w:rPr>
                <w:b/>
              </w:rPr>
              <w:t>Technical</w:t>
            </w:r>
            <w:r w:rsidR="00F206C6">
              <w:rPr>
                <w:b/>
              </w:rPr>
              <w:t xml:space="preserve"> Owner or Surrogate signoff</w:t>
            </w:r>
          </w:p>
        </w:tc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F206C6" w:rsidP="00F206C6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F206C6" w:rsidTr="00F206C6">
        <w:trPr>
          <w:trHeight w:val="610"/>
        </w:trPr>
        <w:tc>
          <w:tcPr>
            <w:tcW w:w="4788" w:type="dxa"/>
          </w:tcPr>
          <w:p w:rsidR="00F206C6" w:rsidRDefault="00F206C6" w:rsidP="00F206C6">
            <w:pPr>
              <w:rPr>
                <w:b/>
              </w:rPr>
            </w:pPr>
          </w:p>
        </w:tc>
        <w:tc>
          <w:tcPr>
            <w:tcW w:w="4788" w:type="dxa"/>
          </w:tcPr>
          <w:p w:rsidR="00F206C6" w:rsidRDefault="00F206C6" w:rsidP="00F206C6">
            <w:pPr>
              <w:rPr>
                <w:b/>
              </w:rPr>
            </w:pPr>
          </w:p>
        </w:tc>
      </w:tr>
      <w:tr w:rsidR="00F206C6" w:rsidRPr="00A5639F" w:rsidTr="00F206C6"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F206C6" w:rsidP="00F206C6">
            <w:pPr>
              <w:rPr>
                <w:b/>
              </w:rPr>
            </w:pPr>
            <w:r>
              <w:rPr>
                <w:b/>
              </w:rPr>
              <w:t>Compliance signoff (if applicable)</w:t>
            </w:r>
          </w:p>
        </w:tc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F206C6" w:rsidP="00F206C6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F206C6" w:rsidTr="00F206C6">
        <w:trPr>
          <w:trHeight w:val="618"/>
        </w:trPr>
        <w:tc>
          <w:tcPr>
            <w:tcW w:w="4788" w:type="dxa"/>
            <w:tcBorders>
              <w:bottom w:val="single" w:sz="4" w:space="0" w:color="auto"/>
            </w:tcBorders>
          </w:tcPr>
          <w:p w:rsidR="00F206C6" w:rsidRDefault="00F206C6" w:rsidP="00F206C6"/>
        </w:tc>
        <w:tc>
          <w:tcPr>
            <w:tcW w:w="4788" w:type="dxa"/>
            <w:tcBorders>
              <w:bottom w:val="single" w:sz="4" w:space="0" w:color="auto"/>
            </w:tcBorders>
          </w:tcPr>
          <w:p w:rsidR="00F206C6" w:rsidRDefault="00F206C6" w:rsidP="00F206C6"/>
        </w:tc>
      </w:tr>
      <w:tr w:rsidR="00F206C6" w:rsidTr="00F206C6">
        <w:trPr>
          <w:trHeight w:val="249"/>
        </w:trPr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666AC2" w:rsidP="00F206C6">
            <w:pPr>
              <w:rPr>
                <w:b/>
              </w:rPr>
            </w:pPr>
            <w:r>
              <w:rPr>
                <w:b/>
              </w:rPr>
              <w:t>Release Management</w:t>
            </w:r>
            <w:r w:rsidR="00F206C6">
              <w:rPr>
                <w:b/>
              </w:rPr>
              <w:t xml:space="preserve"> signoff</w:t>
            </w:r>
          </w:p>
        </w:tc>
        <w:tc>
          <w:tcPr>
            <w:tcW w:w="4788" w:type="dxa"/>
            <w:shd w:val="clear" w:color="auto" w:fill="B8CCE4" w:themeFill="accent1" w:themeFillTint="66"/>
          </w:tcPr>
          <w:p w:rsidR="00F206C6" w:rsidRPr="00A5639F" w:rsidRDefault="00F206C6" w:rsidP="00F206C6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F206C6" w:rsidTr="00F206C6">
        <w:trPr>
          <w:trHeight w:val="618"/>
        </w:trPr>
        <w:tc>
          <w:tcPr>
            <w:tcW w:w="4788" w:type="dxa"/>
          </w:tcPr>
          <w:p w:rsidR="00F206C6" w:rsidRDefault="00F206C6" w:rsidP="00F206C6"/>
        </w:tc>
        <w:tc>
          <w:tcPr>
            <w:tcW w:w="4788" w:type="dxa"/>
          </w:tcPr>
          <w:p w:rsidR="00F206C6" w:rsidRDefault="00F206C6" w:rsidP="00F206C6"/>
        </w:tc>
      </w:tr>
    </w:tbl>
    <w:p w:rsidR="00BC24CC" w:rsidRDefault="00BC24CC" w:rsidP="008A0C4F"/>
    <w:sectPr w:rsidR="00BC24CC" w:rsidSect="009E58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52" w:right="1440" w:bottom="180" w:left="144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DBC" w:rsidRDefault="001E0DBC" w:rsidP="00D56ACB">
      <w:pPr>
        <w:spacing w:after="0" w:line="240" w:lineRule="auto"/>
      </w:pPr>
      <w:r>
        <w:separator/>
      </w:r>
    </w:p>
  </w:endnote>
  <w:endnote w:type="continuationSeparator" w:id="0">
    <w:p w:rsidR="001E0DBC" w:rsidRDefault="001E0DBC" w:rsidP="00D56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816" w:rsidRDefault="009E581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816" w:rsidRPr="009E5816" w:rsidRDefault="009E5816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9E5816">
      <w:rPr>
        <w:rFonts w:asciiTheme="majorHAnsi" w:hAnsiTheme="majorHAnsi"/>
        <w:sz w:val="16"/>
        <w:szCs w:val="16"/>
      </w:rPr>
      <w:t>DMCEC-TEM-004-005-Testing Completion Certificate Template Version 2014-10-28</w:t>
    </w:r>
    <w:r w:rsidRPr="009E5816">
      <w:rPr>
        <w:rFonts w:asciiTheme="majorHAnsi" w:hAnsiTheme="majorHAnsi"/>
        <w:sz w:val="16"/>
        <w:szCs w:val="16"/>
      </w:rPr>
      <w:ptab w:relativeTo="margin" w:alignment="right" w:leader="none"/>
    </w:r>
  </w:p>
  <w:p w:rsidR="009E5816" w:rsidRDefault="009E581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816" w:rsidRDefault="009E58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DBC" w:rsidRDefault="001E0DBC" w:rsidP="00D56ACB">
      <w:pPr>
        <w:spacing w:after="0" w:line="240" w:lineRule="auto"/>
      </w:pPr>
      <w:r>
        <w:separator/>
      </w:r>
    </w:p>
  </w:footnote>
  <w:footnote w:type="continuationSeparator" w:id="0">
    <w:p w:rsidR="001E0DBC" w:rsidRDefault="001E0DBC" w:rsidP="00D56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816" w:rsidRDefault="009E581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DF" w:rsidRPr="00D56ACB" w:rsidRDefault="00F31EDF" w:rsidP="00D56ACB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Quality Control Test Comple</w:t>
    </w:r>
    <w:r w:rsidRPr="00D56ACB">
      <w:rPr>
        <w:b/>
        <w:sz w:val="28"/>
        <w:szCs w:val="28"/>
      </w:rPr>
      <w:t>tion Certificate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816" w:rsidRDefault="009E581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DBC"/>
    <w:rsid w:val="00031C57"/>
    <w:rsid w:val="000A23F5"/>
    <w:rsid w:val="000B0223"/>
    <w:rsid w:val="000C5F57"/>
    <w:rsid w:val="000E2B5C"/>
    <w:rsid w:val="001274D5"/>
    <w:rsid w:val="00181069"/>
    <w:rsid w:val="001C7C3E"/>
    <w:rsid w:val="001E0DBC"/>
    <w:rsid w:val="00202ACA"/>
    <w:rsid w:val="002273B0"/>
    <w:rsid w:val="002A5359"/>
    <w:rsid w:val="002C414A"/>
    <w:rsid w:val="002D47E6"/>
    <w:rsid w:val="00384DE2"/>
    <w:rsid w:val="003E273C"/>
    <w:rsid w:val="00410AFC"/>
    <w:rsid w:val="00425F4A"/>
    <w:rsid w:val="004336D5"/>
    <w:rsid w:val="00445BE9"/>
    <w:rsid w:val="004A01E1"/>
    <w:rsid w:val="0051400D"/>
    <w:rsid w:val="00526E19"/>
    <w:rsid w:val="0053440C"/>
    <w:rsid w:val="00553FDF"/>
    <w:rsid w:val="00564BA6"/>
    <w:rsid w:val="005746F2"/>
    <w:rsid w:val="005960EB"/>
    <w:rsid w:val="005C22C0"/>
    <w:rsid w:val="005C2F7B"/>
    <w:rsid w:val="005E38B9"/>
    <w:rsid w:val="00666AC2"/>
    <w:rsid w:val="00677E90"/>
    <w:rsid w:val="0068261B"/>
    <w:rsid w:val="006A6D86"/>
    <w:rsid w:val="006F6F82"/>
    <w:rsid w:val="00713ABD"/>
    <w:rsid w:val="0073469B"/>
    <w:rsid w:val="00734720"/>
    <w:rsid w:val="007566C9"/>
    <w:rsid w:val="00781364"/>
    <w:rsid w:val="0078342E"/>
    <w:rsid w:val="007907E8"/>
    <w:rsid w:val="00794905"/>
    <w:rsid w:val="0085360D"/>
    <w:rsid w:val="00855E9C"/>
    <w:rsid w:val="008A0C4F"/>
    <w:rsid w:val="008A69D8"/>
    <w:rsid w:val="00912153"/>
    <w:rsid w:val="009162D5"/>
    <w:rsid w:val="009244F4"/>
    <w:rsid w:val="00933D04"/>
    <w:rsid w:val="009455D4"/>
    <w:rsid w:val="00972E1F"/>
    <w:rsid w:val="009A476C"/>
    <w:rsid w:val="009B6F11"/>
    <w:rsid w:val="009D1E12"/>
    <w:rsid w:val="009E5816"/>
    <w:rsid w:val="00A12B6A"/>
    <w:rsid w:val="00A343C8"/>
    <w:rsid w:val="00A3647D"/>
    <w:rsid w:val="00A64CEC"/>
    <w:rsid w:val="00A8006F"/>
    <w:rsid w:val="00A827AB"/>
    <w:rsid w:val="00B13F2A"/>
    <w:rsid w:val="00B23007"/>
    <w:rsid w:val="00B41B2C"/>
    <w:rsid w:val="00BA5705"/>
    <w:rsid w:val="00BB1928"/>
    <w:rsid w:val="00BC24CC"/>
    <w:rsid w:val="00BE14D8"/>
    <w:rsid w:val="00BE6615"/>
    <w:rsid w:val="00C1270A"/>
    <w:rsid w:val="00CC3402"/>
    <w:rsid w:val="00D51547"/>
    <w:rsid w:val="00D56ACB"/>
    <w:rsid w:val="00D626E7"/>
    <w:rsid w:val="00D9551D"/>
    <w:rsid w:val="00DA708D"/>
    <w:rsid w:val="00DB170F"/>
    <w:rsid w:val="00E4162E"/>
    <w:rsid w:val="00E53F70"/>
    <w:rsid w:val="00E83CAA"/>
    <w:rsid w:val="00EC60C3"/>
    <w:rsid w:val="00F206C6"/>
    <w:rsid w:val="00F31EDF"/>
    <w:rsid w:val="00F9716C"/>
    <w:rsid w:val="00FB5D3A"/>
    <w:rsid w:val="00FD6771"/>
    <w:rsid w:val="00FE638E"/>
    <w:rsid w:val="00FF4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4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2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56A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6ACB"/>
  </w:style>
  <w:style w:type="paragraph" w:styleId="Footer">
    <w:name w:val="footer"/>
    <w:basedOn w:val="Normal"/>
    <w:link w:val="FooterChar"/>
    <w:uiPriority w:val="99"/>
    <w:unhideWhenUsed/>
    <w:rsid w:val="00D56A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ACB"/>
  </w:style>
  <w:style w:type="paragraph" w:styleId="BalloonText">
    <w:name w:val="Balloon Text"/>
    <w:basedOn w:val="Normal"/>
    <w:link w:val="BalloonTextChar"/>
    <w:uiPriority w:val="99"/>
    <w:semiHidden/>
    <w:unhideWhenUsed/>
    <w:rsid w:val="009E5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8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6F816443EEF44EA18EE3AC6BC93474" ma:contentTypeVersion="0" ma:contentTypeDescription="Create a new document." ma:contentTypeScope="" ma:versionID="c1e8d08c74693d48b6694b0e72b6f2b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0CF1A-9C04-4EB0-AFAA-61FB24B35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2B961D-11C1-41A6-AD67-6D5229BC9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E538AB-EABA-4EF9-B748-5F14B9C628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06B628-9457-4259-9187-16AD37A74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DMCEC-TEM-004-005-Testing Completion Certificate Template.dotx</Template>
  <TotalTime>2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FNFG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TMH</dc:creator>
  <cp:lastModifiedBy>TMH</cp:lastModifiedBy>
  <cp:revision>1</cp:revision>
  <dcterms:created xsi:type="dcterms:W3CDTF">2014-11-03T14:48:00Z</dcterms:created>
  <dcterms:modified xsi:type="dcterms:W3CDTF">2014-11-03T14:50:00Z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0x010100006F816443EEF44EA18EE3AC6BC93474</vt:lpwstr>
  </property>
</Properties>
</file>